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79167" w14:textId="512B6277" w:rsidR="00EF78BF" w:rsidRDefault="00340110">
      <w:pPr>
        <w:pStyle w:val="Title"/>
      </w:pPr>
      <w:r>
        <w:t>Annual Plant Sale</w:t>
      </w:r>
    </w:p>
    <w:p w14:paraId="0011F3F0" w14:textId="77777777" w:rsidR="00EF78BF" w:rsidRDefault="00427C7A">
      <w:bookmarkStart w:id="0" w:name="_GoBack"/>
      <w:r>
        <w:rPr>
          <w:noProof/>
          <w:lang w:eastAsia="en-US"/>
        </w:rPr>
        <w:drawing>
          <wp:inline distT="0" distB="0" distL="0" distR="0" wp14:anchorId="36E3FC9B" wp14:editId="5DC97D65">
            <wp:extent cx="5393266" cy="404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FB4B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266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BC7F7A8" w14:textId="408243ED" w:rsidR="00EF78BF" w:rsidRDefault="00340110" w:rsidP="00340110">
      <w:pPr>
        <w:pStyle w:val="Heading1"/>
        <w:jc w:val="both"/>
      </w:pPr>
      <w:r>
        <w:t>Hanging Blooming Basket</w:t>
      </w:r>
      <w:r w:rsidR="006E5289">
        <w:t xml:space="preserve">s </w:t>
      </w:r>
      <w:r w:rsidR="006E5289">
        <w:tab/>
        <w:t>$20.00</w:t>
      </w:r>
    </w:p>
    <w:p w14:paraId="35F48CF6" w14:textId="0DF3FEC1" w:rsidR="00340110" w:rsidRDefault="00340110" w:rsidP="00340110">
      <w:pPr>
        <w:pStyle w:val="Heading1"/>
        <w:jc w:val="both"/>
      </w:pPr>
      <w:r>
        <w:t>Hanging Fern Basket</w:t>
      </w:r>
      <w:r w:rsidR="006E5289">
        <w:t>s</w:t>
      </w:r>
      <w:r w:rsidR="006E5289">
        <w:tab/>
      </w:r>
      <w:r w:rsidR="006E5289">
        <w:tab/>
      </w:r>
      <w:r w:rsidR="006E5289">
        <w:tab/>
        <w:t>$25.00</w:t>
      </w:r>
    </w:p>
    <w:p w14:paraId="5174CE16" w14:textId="48617F38" w:rsidR="00EF78BF" w:rsidRDefault="00340110">
      <w:pPr>
        <w:pStyle w:val="Heading2"/>
      </w:pPr>
      <w:r>
        <w:t>Pick up Saturday, May 4</w:t>
      </w:r>
      <w:r w:rsidRPr="00340110">
        <w:rPr>
          <w:vertAlign w:val="superscript"/>
        </w:rPr>
        <w:t>th</w:t>
      </w:r>
    </w:p>
    <w:p w14:paraId="29BE46DE" w14:textId="3B83772E" w:rsidR="00340110" w:rsidRDefault="00340110">
      <w:pPr>
        <w:pStyle w:val="Heading2"/>
      </w:pPr>
      <w:r>
        <w:t>9-Noon at St. Timothy’s Episcopal Church</w:t>
      </w:r>
    </w:p>
    <w:p w14:paraId="3D7FE997" w14:textId="6B0317A2" w:rsidR="00340110" w:rsidRDefault="00340110">
      <w:pPr>
        <w:pStyle w:val="Heading2"/>
      </w:pPr>
      <w:r>
        <w:t>808 N. Mason Rd., 63141</w:t>
      </w:r>
    </w:p>
    <w:p w14:paraId="601A746F" w14:textId="1EA3642B" w:rsidR="006E5289" w:rsidRPr="006E5289" w:rsidRDefault="00340110" w:rsidP="00340110">
      <w:pPr>
        <w:pStyle w:val="Subtitle"/>
        <w:jc w:val="both"/>
        <w:rPr>
          <w:sz w:val="40"/>
          <w:szCs w:val="40"/>
        </w:rPr>
      </w:pPr>
      <w:r w:rsidRPr="006E5289">
        <w:rPr>
          <w:sz w:val="40"/>
          <w:szCs w:val="40"/>
        </w:rPr>
        <w:t>Name</w:t>
      </w:r>
      <w:r w:rsidR="00427C7A" w:rsidRPr="006E5289">
        <w:rPr>
          <w:sz w:val="40"/>
          <w:szCs w:val="40"/>
        </w:rPr>
        <w:t>:</w:t>
      </w:r>
      <w:r w:rsidR="006E5289" w:rsidRPr="006E5289">
        <w:rPr>
          <w:sz w:val="40"/>
          <w:szCs w:val="40"/>
        </w:rPr>
        <w:t>__________________    Cash</w:t>
      </w:r>
      <w:r w:rsidR="006E5289">
        <w:rPr>
          <w:sz w:val="40"/>
          <w:szCs w:val="40"/>
        </w:rPr>
        <w:t>_______</w:t>
      </w:r>
      <w:r w:rsidR="006E5289" w:rsidRPr="006E5289">
        <w:rPr>
          <w:sz w:val="40"/>
          <w:szCs w:val="40"/>
        </w:rPr>
        <w:tab/>
        <w:t>Check</w:t>
      </w:r>
      <w:r w:rsidR="006E5289">
        <w:rPr>
          <w:sz w:val="40"/>
          <w:szCs w:val="40"/>
        </w:rPr>
        <w:t>______</w:t>
      </w:r>
      <w:r w:rsidRPr="006E5289">
        <w:rPr>
          <w:sz w:val="40"/>
          <w:szCs w:val="40"/>
        </w:rPr>
        <w:tab/>
      </w:r>
      <w:r w:rsidRPr="006E5289">
        <w:rPr>
          <w:sz w:val="40"/>
          <w:szCs w:val="40"/>
        </w:rPr>
        <w:tab/>
      </w:r>
      <w:r w:rsidRPr="006E5289">
        <w:rPr>
          <w:sz w:val="40"/>
          <w:szCs w:val="40"/>
        </w:rPr>
        <w:tab/>
      </w:r>
    </w:p>
    <w:p w14:paraId="0912F23E" w14:textId="7EE50E1B" w:rsidR="00EF78BF" w:rsidRPr="006E5289" w:rsidRDefault="006E5289" w:rsidP="00340110">
      <w:pPr>
        <w:pStyle w:val="Subtitle"/>
        <w:jc w:val="both"/>
        <w:rPr>
          <w:sz w:val="44"/>
          <w:szCs w:val="44"/>
        </w:rPr>
      </w:pPr>
      <w:r w:rsidRPr="006E5289">
        <w:rPr>
          <w:sz w:val="44"/>
          <w:szCs w:val="44"/>
        </w:rPr>
        <w:t>Blooming Basket(s)</w:t>
      </w:r>
      <w:r>
        <w:rPr>
          <w:sz w:val="44"/>
          <w:szCs w:val="44"/>
        </w:rPr>
        <w:t>_____</w:t>
      </w:r>
      <w:r w:rsidRPr="006E5289">
        <w:rPr>
          <w:sz w:val="44"/>
          <w:szCs w:val="44"/>
        </w:rPr>
        <w:tab/>
        <w:t>Fern Basket(s)</w:t>
      </w:r>
      <w:r>
        <w:rPr>
          <w:sz w:val="44"/>
          <w:szCs w:val="44"/>
        </w:rPr>
        <w:t>_____</w:t>
      </w:r>
      <w:r w:rsidR="00340110" w:rsidRPr="006E5289">
        <w:rPr>
          <w:sz w:val="44"/>
          <w:szCs w:val="44"/>
        </w:rPr>
        <w:tab/>
      </w:r>
      <w:r w:rsidR="00340110" w:rsidRPr="006E5289">
        <w:rPr>
          <w:sz w:val="44"/>
          <w:szCs w:val="44"/>
        </w:rPr>
        <w:tab/>
      </w:r>
      <w:r w:rsidR="00340110" w:rsidRPr="006E5289">
        <w:rPr>
          <w:sz w:val="44"/>
          <w:szCs w:val="44"/>
        </w:rPr>
        <w:tab/>
      </w:r>
      <w:r w:rsidR="00340110" w:rsidRPr="006E5289">
        <w:rPr>
          <w:sz w:val="44"/>
          <w:szCs w:val="44"/>
        </w:rPr>
        <w:tab/>
      </w:r>
    </w:p>
    <w:sectPr w:rsidR="00EF78BF" w:rsidRPr="006E52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1080" w:left="720" w:header="648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D5B7A" w14:textId="77777777" w:rsidR="002D3718" w:rsidRDefault="002D3718">
      <w:pPr>
        <w:spacing w:after="0"/>
      </w:pPr>
      <w:r>
        <w:separator/>
      </w:r>
    </w:p>
  </w:endnote>
  <w:endnote w:type="continuationSeparator" w:id="0">
    <w:p w14:paraId="4E29BD91" w14:textId="77777777" w:rsidR="002D3718" w:rsidRDefault="002D37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270F5" w14:textId="77777777" w:rsidR="006D712C" w:rsidRDefault="006D7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6067DC" w14:textId="77777777" w:rsidR="00EF78BF" w:rsidRDefault="00427C7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A616F" w14:textId="77777777" w:rsidR="006D712C" w:rsidRDefault="006D7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E8534" w14:textId="77777777" w:rsidR="002D3718" w:rsidRDefault="002D3718">
      <w:pPr>
        <w:spacing w:after="0"/>
      </w:pPr>
      <w:r>
        <w:separator/>
      </w:r>
    </w:p>
  </w:footnote>
  <w:footnote w:type="continuationSeparator" w:id="0">
    <w:p w14:paraId="12B248A1" w14:textId="77777777" w:rsidR="002D3718" w:rsidRDefault="002D37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0BF5" w14:textId="77777777" w:rsidR="006D712C" w:rsidRDefault="006D7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CA09C" w14:textId="77777777" w:rsidR="006D712C" w:rsidRDefault="006D7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0C9C" w14:textId="77777777" w:rsidR="006D712C" w:rsidRDefault="006D7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3EA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822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081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344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F07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2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2AD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86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E8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2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10"/>
    <w:rsid w:val="001754BC"/>
    <w:rsid w:val="002018D4"/>
    <w:rsid w:val="002D3718"/>
    <w:rsid w:val="00300A21"/>
    <w:rsid w:val="00340110"/>
    <w:rsid w:val="00427C7A"/>
    <w:rsid w:val="004546CD"/>
    <w:rsid w:val="00566FBC"/>
    <w:rsid w:val="006D712C"/>
    <w:rsid w:val="006E5289"/>
    <w:rsid w:val="00957E31"/>
    <w:rsid w:val="00B23D02"/>
    <w:rsid w:val="00D312E0"/>
    <w:rsid w:val="00E1718F"/>
    <w:rsid w:val="00EF78BF"/>
    <w:rsid w:val="00F9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D3254F"/>
  <w15:chartTrackingRefBased/>
  <w15:docId w15:val="{6BCF2DD1-9C1B-41CB-A321-C9B2C268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5A59"/>
  </w:style>
  <w:style w:type="paragraph" w:styleId="Heading1">
    <w:name w:val="heading 1"/>
    <w:basedOn w:val="Normal"/>
    <w:link w:val="Heading1Char"/>
    <w:uiPriority w:val="9"/>
    <w:qFormat/>
    <w:rsid w:val="00F95A59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95A59"/>
    <w:rPr>
      <w:b/>
      <w:bCs/>
      <w:caps w:val="0"/>
      <w:smallCaps/>
      <w:color w:val="306189" w:themeColor="accent1" w:themeShade="BF"/>
      <w:spacing w:val="0"/>
    </w:rPr>
  </w:style>
  <w:style w:type="paragraph" w:styleId="Title">
    <w:name w:val="Title"/>
    <w:basedOn w:val="Normal"/>
    <w:link w:val="TitleChar"/>
    <w:uiPriority w:val="1"/>
    <w:qFormat/>
    <w:rsid w:val="00F95A59"/>
    <w:pPr>
      <w:pBdr>
        <w:top w:val="single" w:sz="8" w:space="10" w:color="2B577A" w:themeColor="text2"/>
        <w:bottom w:val="single" w:sz="8" w:space="10" w:color="2B577A" w:themeColor="text2"/>
      </w:pBdr>
      <w:spacing w:before="160"/>
      <w:contextualSpacing/>
    </w:pPr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5A59"/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paragraph" w:styleId="Subtitle">
    <w:name w:val="Subtitle"/>
    <w:basedOn w:val="Normal"/>
    <w:link w:val="SubtitleChar"/>
    <w:uiPriority w:val="11"/>
    <w:qFormat/>
    <w:rsid w:val="00F95A59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95A59"/>
    <w:rPr>
      <w:color w:val="C23C0C" w:themeColor="accent2" w:themeShade="BF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5A59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26"/>
      <w:shd w:val="clear" w:color="auto" w:fill="D8E6F1" w:themeFill="accent1" w:themeFillTint="3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59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95A59"/>
    <w:rPr>
      <w:i/>
      <w:iCs/>
      <w:color w:val="3061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95A59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5A59"/>
    <w:rPr>
      <w:i/>
      <w:iCs/>
      <w:color w:val="306189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F95A59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A5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sch\AppData\Roaming\Microsoft\Templates\Summer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Flyer</Template>
  <TotalTime>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cmsch</dc:creator>
  <cp:keywords/>
  <dc:description/>
  <cp:lastModifiedBy>Tess Barcey</cp:lastModifiedBy>
  <cp:revision>2</cp:revision>
  <cp:lastPrinted>2019-01-25T17:24:00Z</cp:lastPrinted>
  <dcterms:created xsi:type="dcterms:W3CDTF">2019-01-25T17:32:00Z</dcterms:created>
  <dcterms:modified xsi:type="dcterms:W3CDTF">2019-01-25T17:32:00Z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2018-04-12T03:49:00.6746739Z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